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923" w:type="dxa"/>
        <w:tblInd w:w="-497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7513"/>
      </w:tblGrid>
      <w:tr w:rsidR="00C67DB5" w14:paraId="7573BA06" w14:textId="77777777" w:rsidTr="00823F01">
        <w:tblPrEx>
          <w:tblCellMar>
            <w:top w:w="0" w:type="dxa"/>
            <w:bottom w:w="0" w:type="dxa"/>
          </w:tblCellMar>
        </w:tblPrEx>
        <w:trPr>
          <w:trHeight w:val="2127"/>
        </w:trPr>
        <w:tc>
          <w:tcPr>
            <w:tcW w:w="2410" w:type="dxa"/>
          </w:tcPr>
          <w:p w14:paraId="0ED9EC30" w14:textId="77B659F5" w:rsidR="00C67DB5" w:rsidRDefault="00DE73E3">
            <w:pPr>
              <w:jc w:val="center"/>
              <w:rPr>
                <w:rFonts w:ascii="Wingdings" w:hAnsi="Wingdings"/>
                <w:sz w:val="24"/>
              </w:rPr>
            </w:pPr>
            <w:r>
              <w:rPr>
                <w:noProof/>
              </w:rPr>
              <w:drawing>
                <wp:inline distT="0" distB="0" distL="0" distR="0" wp14:anchorId="0F58CF05" wp14:editId="6AE1E90C">
                  <wp:extent cx="1114425" cy="1114425"/>
                  <wp:effectExtent l="0" t="0" r="0" b="0"/>
                  <wp:docPr id="1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4425" cy="11144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513" w:type="dxa"/>
          </w:tcPr>
          <w:p w14:paraId="59469E84" w14:textId="77777777" w:rsidR="00C67DB5" w:rsidRDefault="00C67DB5">
            <w:pPr>
              <w:ind w:right="6309"/>
              <w:jc w:val="center"/>
              <w:rPr>
                <w:sz w:val="28"/>
              </w:rPr>
            </w:pPr>
          </w:p>
          <w:p w14:paraId="053C06D2" w14:textId="77777777" w:rsidR="00C67DB5" w:rsidRDefault="00C67DB5" w:rsidP="00823F01">
            <w:pPr>
              <w:ind w:right="-63"/>
              <w:jc w:val="center"/>
              <w:rPr>
                <w:sz w:val="48"/>
              </w:rPr>
            </w:pPr>
            <w:r>
              <w:rPr>
                <w:sz w:val="48"/>
              </w:rPr>
              <w:t xml:space="preserve">MAIRIE </w:t>
            </w:r>
          </w:p>
          <w:p w14:paraId="6ADE6A19" w14:textId="77777777" w:rsidR="00C67DB5" w:rsidRDefault="00C67DB5" w:rsidP="00823F01">
            <w:pPr>
              <w:ind w:right="-63"/>
              <w:jc w:val="center"/>
              <w:rPr>
                <w:b/>
                <w:sz w:val="28"/>
              </w:rPr>
            </w:pPr>
            <w:r>
              <w:rPr>
                <w:sz w:val="48"/>
              </w:rPr>
              <w:t>d’</w:t>
            </w:r>
            <w:r>
              <w:rPr>
                <w:b/>
                <w:sz w:val="48"/>
              </w:rPr>
              <w:t>ABLAIN</w:t>
            </w:r>
            <w:r w:rsidR="00823F01">
              <w:rPr>
                <w:b/>
                <w:sz w:val="48"/>
              </w:rPr>
              <w:t>-</w:t>
            </w:r>
            <w:r>
              <w:rPr>
                <w:b/>
                <w:sz w:val="48"/>
              </w:rPr>
              <w:t>S</w:t>
            </w:r>
            <w:r w:rsidR="00823F01">
              <w:rPr>
                <w:b/>
                <w:sz w:val="48"/>
              </w:rPr>
              <w:t>AINT-</w:t>
            </w:r>
            <w:r>
              <w:rPr>
                <w:b/>
                <w:sz w:val="48"/>
              </w:rPr>
              <w:t>NAZAIRE</w:t>
            </w:r>
          </w:p>
          <w:p w14:paraId="719929AE" w14:textId="77777777" w:rsidR="00C67DB5" w:rsidRDefault="00C67DB5" w:rsidP="00823F01">
            <w:pPr>
              <w:ind w:right="-63"/>
              <w:jc w:val="center"/>
              <w:rPr>
                <w:sz w:val="24"/>
              </w:rPr>
            </w:pPr>
            <w:r>
              <w:rPr>
                <w:rFonts w:ascii="Wingdings" w:hAnsi="Wingdings"/>
                <w:sz w:val="24"/>
              </w:rPr>
              <w:t></w:t>
            </w:r>
            <w:r w:rsidR="000B531E">
              <w:rPr>
                <w:sz w:val="24"/>
              </w:rPr>
              <w:t xml:space="preserve"> 78 rue Marcel Lancino 6</w:t>
            </w:r>
            <w:r w:rsidR="002A4FB7" w:rsidRPr="000B531E">
              <w:rPr>
                <w:sz w:val="24"/>
              </w:rPr>
              <w:t>2153</w:t>
            </w:r>
            <w:r w:rsidR="002A4FB7">
              <w:rPr>
                <w:sz w:val="24"/>
              </w:rPr>
              <w:t xml:space="preserve"> - 03.21.45.28.30</w:t>
            </w:r>
          </w:p>
          <w:p w14:paraId="1BE0E7EE" w14:textId="77777777" w:rsidR="00697888" w:rsidRDefault="00697888" w:rsidP="00823F01">
            <w:pPr>
              <w:ind w:right="-63"/>
              <w:jc w:val="center"/>
              <w:rPr>
                <w:rFonts w:ascii="Wingdings" w:hAnsi="Wingdings"/>
                <w:sz w:val="28"/>
              </w:rPr>
            </w:pPr>
            <w:r>
              <w:rPr>
                <w:sz w:val="24"/>
              </w:rPr>
              <w:t xml:space="preserve">Mail </w:t>
            </w:r>
            <w:hyperlink r:id="rId7" w:history="1">
              <w:r w:rsidRPr="00365E58">
                <w:rPr>
                  <w:rStyle w:val="Lienhypertexte"/>
                  <w:sz w:val="24"/>
                </w:rPr>
                <w:t>mairie@ablain-st-nazaire.com</w:t>
              </w:r>
            </w:hyperlink>
            <w:r>
              <w:rPr>
                <w:sz w:val="24"/>
              </w:rPr>
              <w:t xml:space="preserve"> </w:t>
            </w:r>
          </w:p>
          <w:p w14:paraId="1E2E68B5" w14:textId="77777777" w:rsidR="00C67DB5" w:rsidRDefault="00C67DB5">
            <w:pPr>
              <w:ind w:right="6309"/>
              <w:jc w:val="center"/>
              <w:rPr>
                <w:rFonts w:ascii="Wingdings" w:hAnsi="Wingdings"/>
                <w:sz w:val="28"/>
              </w:rPr>
            </w:pPr>
          </w:p>
        </w:tc>
      </w:tr>
    </w:tbl>
    <w:p w14:paraId="73B462F3" w14:textId="77777777" w:rsidR="005645B0" w:rsidRDefault="005645B0">
      <w:pPr>
        <w:jc w:val="right"/>
        <w:rPr>
          <w:sz w:val="24"/>
          <w:szCs w:val="24"/>
        </w:rPr>
      </w:pPr>
    </w:p>
    <w:p w14:paraId="6A44FE55" w14:textId="77777777" w:rsidR="00C93C1C" w:rsidRDefault="00C93C1C" w:rsidP="00DD1D54">
      <w:pPr>
        <w:jc w:val="right"/>
        <w:rPr>
          <w:b/>
          <w:bCs/>
          <w:sz w:val="24"/>
          <w:szCs w:val="24"/>
        </w:rPr>
      </w:pPr>
    </w:p>
    <w:p w14:paraId="73DDFF08" w14:textId="77777777" w:rsidR="000046CB" w:rsidRDefault="000046CB" w:rsidP="00DD1D54">
      <w:pPr>
        <w:jc w:val="right"/>
        <w:rPr>
          <w:b/>
          <w:bCs/>
          <w:sz w:val="24"/>
          <w:szCs w:val="24"/>
        </w:rPr>
      </w:pPr>
    </w:p>
    <w:p w14:paraId="268DD549" w14:textId="77777777" w:rsidR="000046CB" w:rsidRDefault="000046CB" w:rsidP="00DD1D54">
      <w:pPr>
        <w:jc w:val="right"/>
        <w:rPr>
          <w:b/>
          <w:bCs/>
          <w:sz w:val="24"/>
          <w:szCs w:val="24"/>
        </w:rPr>
      </w:pPr>
    </w:p>
    <w:p w14:paraId="2A3C2345" w14:textId="77777777" w:rsidR="000046CB" w:rsidRDefault="000046CB" w:rsidP="00DD1D54">
      <w:pPr>
        <w:jc w:val="right"/>
        <w:rPr>
          <w:b/>
          <w:bCs/>
          <w:sz w:val="24"/>
          <w:szCs w:val="24"/>
        </w:rPr>
      </w:pPr>
    </w:p>
    <w:p w14:paraId="6021C80F" w14:textId="77777777" w:rsidR="000046CB" w:rsidRDefault="000046CB" w:rsidP="00DD1D54">
      <w:pPr>
        <w:jc w:val="right"/>
        <w:rPr>
          <w:b/>
          <w:bCs/>
          <w:sz w:val="24"/>
          <w:szCs w:val="24"/>
        </w:rPr>
      </w:pPr>
    </w:p>
    <w:p w14:paraId="0B04D7EC" w14:textId="77777777" w:rsidR="00C93C1C" w:rsidRDefault="00C93C1C" w:rsidP="00DD1D54">
      <w:pPr>
        <w:jc w:val="right"/>
        <w:rPr>
          <w:b/>
          <w:bCs/>
          <w:sz w:val="24"/>
          <w:szCs w:val="24"/>
        </w:rPr>
      </w:pPr>
    </w:p>
    <w:p w14:paraId="53DC1E7F" w14:textId="77777777" w:rsidR="00C93C1C" w:rsidRDefault="00C93C1C" w:rsidP="00DD1D54">
      <w:pPr>
        <w:jc w:val="right"/>
        <w:rPr>
          <w:b/>
          <w:bCs/>
          <w:sz w:val="24"/>
          <w:szCs w:val="24"/>
        </w:rPr>
      </w:pPr>
    </w:p>
    <w:p w14:paraId="3E8ADCF5" w14:textId="77777777" w:rsidR="000046CB" w:rsidRDefault="000046CB" w:rsidP="000046CB">
      <w:pPr>
        <w:ind w:left="4248" w:firstLine="708"/>
        <w:jc w:val="center"/>
        <w:rPr>
          <w:sz w:val="24"/>
        </w:rPr>
      </w:pPr>
    </w:p>
    <w:p w14:paraId="704B6F47" w14:textId="5C116785" w:rsidR="000046CB" w:rsidRDefault="000046CB" w:rsidP="000046CB">
      <w:pPr>
        <w:tabs>
          <w:tab w:val="left" w:pos="5387"/>
        </w:tabs>
        <w:jc w:val="center"/>
        <w:rPr>
          <w:b/>
          <w:bCs/>
          <w:sz w:val="48"/>
          <w:szCs w:val="48"/>
          <w:u w:val="single"/>
        </w:rPr>
      </w:pPr>
      <w:r w:rsidRPr="000046CB">
        <w:rPr>
          <w:b/>
          <w:bCs/>
          <w:sz w:val="48"/>
          <w:szCs w:val="48"/>
          <w:u w:val="single"/>
        </w:rPr>
        <w:t>OUVERTURE EXCE</w:t>
      </w:r>
      <w:r>
        <w:rPr>
          <w:b/>
          <w:bCs/>
          <w:sz w:val="48"/>
          <w:szCs w:val="48"/>
          <w:u w:val="single"/>
        </w:rPr>
        <w:t>P</w:t>
      </w:r>
      <w:r w:rsidRPr="000046CB">
        <w:rPr>
          <w:b/>
          <w:bCs/>
          <w:sz w:val="48"/>
          <w:szCs w:val="48"/>
          <w:u w:val="single"/>
        </w:rPr>
        <w:t>TION</w:t>
      </w:r>
      <w:r w:rsidR="00DE73E3">
        <w:rPr>
          <w:b/>
          <w:bCs/>
          <w:sz w:val="48"/>
          <w:szCs w:val="48"/>
          <w:u w:val="single"/>
        </w:rPr>
        <w:t>N</w:t>
      </w:r>
      <w:r w:rsidRPr="000046CB">
        <w:rPr>
          <w:b/>
          <w:bCs/>
          <w:sz w:val="48"/>
          <w:szCs w:val="48"/>
          <w:u w:val="single"/>
        </w:rPr>
        <w:t xml:space="preserve">ELLE </w:t>
      </w:r>
    </w:p>
    <w:p w14:paraId="18F8F38D" w14:textId="77777777" w:rsidR="002C3749" w:rsidRDefault="000046CB" w:rsidP="000046CB">
      <w:pPr>
        <w:tabs>
          <w:tab w:val="left" w:pos="5387"/>
        </w:tabs>
        <w:jc w:val="center"/>
        <w:rPr>
          <w:b/>
          <w:bCs/>
          <w:sz w:val="48"/>
          <w:szCs w:val="48"/>
          <w:u w:val="single"/>
        </w:rPr>
      </w:pPr>
      <w:r w:rsidRPr="000046CB">
        <w:rPr>
          <w:b/>
          <w:bCs/>
          <w:sz w:val="48"/>
          <w:szCs w:val="48"/>
          <w:u w:val="single"/>
        </w:rPr>
        <w:t>DE LA MAIRIE</w:t>
      </w:r>
    </w:p>
    <w:p w14:paraId="21A42C56" w14:textId="77777777" w:rsidR="000046CB" w:rsidRPr="000046CB" w:rsidRDefault="000046CB" w:rsidP="000046CB">
      <w:pPr>
        <w:tabs>
          <w:tab w:val="left" w:pos="5387"/>
        </w:tabs>
        <w:jc w:val="center"/>
        <w:rPr>
          <w:b/>
          <w:bCs/>
          <w:sz w:val="48"/>
          <w:szCs w:val="48"/>
          <w:u w:val="single"/>
        </w:rPr>
      </w:pPr>
    </w:p>
    <w:p w14:paraId="324596FD" w14:textId="77777777" w:rsidR="000046CB" w:rsidRPr="000046CB" w:rsidRDefault="000046CB" w:rsidP="000046CB">
      <w:pPr>
        <w:tabs>
          <w:tab w:val="left" w:pos="5387"/>
        </w:tabs>
        <w:jc w:val="center"/>
        <w:rPr>
          <w:b/>
          <w:bCs/>
          <w:sz w:val="48"/>
          <w:szCs w:val="48"/>
        </w:rPr>
      </w:pPr>
    </w:p>
    <w:p w14:paraId="32BE4725" w14:textId="77777777" w:rsidR="000046CB" w:rsidRPr="000046CB" w:rsidRDefault="000046CB" w:rsidP="000046CB">
      <w:pPr>
        <w:tabs>
          <w:tab w:val="left" w:pos="5387"/>
        </w:tabs>
        <w:jc w:val="center"/>
        <w:rPr>
          <w:b/>
          <w:bCs/>
          <w:sz w:val="48"/>
          <w:szCs w:val="48"/>
        </w:rPr>
      </w:pPr>
      <w:r w:rsidRPr="000046CB">
        <w:rPr>
          <w:b/>
          <w:bCs/>
          <w:sz w:val="48"/>
          <w:szCs w:val="48"/>
        </w:rPr>
        <w:t>Le samedi 8 novembre 2025 : de 8h30 à 12h</w:t>
      </w:r>
    </w:p>
    <w:p w14:paraId="48BC2B1C" w14:textId="77777777" w:rsidR="000046CB" w:rsidRDefault="000046CB" w:rsidP="000046CB">
      <w:pPr>
        <w:tabs>
          <w:tab w:val="left" w:pos="5387"/>
        </w:tabs>
        <w:jc w:val="center"/>
        <w:rPr>
          <w:b/>
          <w:bCs/>
          <w:sz w:val="48"/>
          <w:szCs w:val="48"/>
        </w:rPr>
      </w:pPr>
    </w:p>
    <w:p w14:paraId="75CEB4C0" w14:textId="77777777" w:rsidR="000046CB" w:rsidRPr="000046CB" w:rsidRDefault="000046CB" w:rsidP="000046CB">
      <w:pPr>
        <w:tabs>
          <w:tab w:val="left" w:pos="5387"/>
        </w:tabs>
        <w:jc w:val="center"/>
        <w:rPr>
          <w:b/>
          <w:bCs/>
          <w:sz w:val="48"/>
          <w:szCs w:val="48"/>
        </w:rPr>
      </w:pPr>
    </w:p>
    <w:p w14:paraId="15F912F4" w14:textId="77777777" w:rsidR="000046CB" w:rsidRPr="000046CB" w:rsidRDefault="000046CB" w:rsidP="000046CB">
      <w:pPr>
        <w:tabs>
          <w:tab w:val="left" w:pos="5387"/>
        </w:tabs>
        <w:jc w:val="center"/>
        <w:rPr>
          <w:b/>
          <w:bCs/>
          <w:sz w:val="48"/>
          <w:szCs w:val="48"/>
        </w:rPr>
      </w:pPr>
      <w:r w:rsidRPr="000046CB">
        <w:rPr>
          <w:b/>
          <w:bCs/>
          <w:sz w:val="48"/>
          <w:szCs w:val="48"/>
        </w:rPr>
        <w:t>Le samedi 6 décembre 2025 : de 8h30 à 12h</w:t>
      </w:r>
    </w:p>
    <w:sectPr w:rsidR="000046CB" w:rsidRPr="000046CB" w:rsidSect="007E510F">
      <w:pgSz w:w="11906" w:h="16838" w:code="9"/>
      <w:pgMar w:top="426" w:right="1275" w:bottom="993" w:left="1134" w:header="720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C0AB7"/>
    <w:multiLevelType w:val="multilevel"/>
    <w:tmpl w:val="6D2224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685874"/>
    <w:multiLevelType w:val="hybridMultilevel"/>
    <w:tmpl w:val="A6AEDC44"/>
    <w:lvl w:ilvl="0" w:tplc="5CACA9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023706"/>
    <w:multiLevelType w:val="hybridMultilevel"/>
    <w:tmpl w:val="272E599A"/>
    <w:lvl w:ilvl="0" w:tplc="5516B93E">
      <w:numFmt w:val="bullet"/>
      <w:lvlText w:val=""/>
      <w:lvlJc w:val="left"/>
      <w:pPr>
        <w:ind w:left="1065" w:hanging="360"/>
      </w:pPr>
      <w:rPr>
        <w:rFonts w:ascii="Symbol" w:eastAsia="Times New Roman" w:hAnsi="Symbol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" w15:restartNumberingAfterBreak="0">
    <w:nsid w:val="3E254C7C"/>
    <w:multiLevelType w:val="hybridMultilevel"/>
    <w:tmpl w:val="C84EE098"/>
    <w:lvl w:ilvl="0" w:tplc="02D61D70"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4E0E2FC5"/>
    <w:multiLevelType w:val="hybridMultilevel"/>
    <w:tmpl w:val="15F225B8"/>
    <w:lvl w:ilvl="0" w:tplc="C082C87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AF45D1"/>
    <w:multiLevelType w:val="hybridMultilevel"/>
    <w:tmpl w:val="6882CA3C"/>
    <w:lvl w:ilvl="0" w:tplc="5396FEBE">
      <w:numFmt w:val="bullet"/>
      <w:lvlText w:val="-"/>
      <w:lvlJc w:val="left"/>
      <w:pPr>
        <w:ind w:left="1065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num w:numId="1" w16cid:durableId="466048910">
    <w:abstractNumId w:val="5"/>
  </w:num>
  <w:num w:numId="2" w16cid:durableId="556667899">
    <w:abstractNumId w:val="1"/>
  </w:num>
  <w:num w:numId="3" w16cid:durableId="998189856">
    <w:abstractNumId w:val="4"/>
  </w:num>
  <w:num w:numId="4" w16cid:durableId="522985399">
    <w:abstractNumId w:val="2"/>
  </w:num>
  <w:num w:numId="5" w16cid:durableId="1679115112">
    <w:abstractNumId w:val="3"/>
  </w:num>
  <w:num w:numId="6" w16cid:durableId="7911000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447A0"/>
    <w:rsid w:val="000046CB"/>
    <w:rsid w:val="00026D47"/>
    <w:rsid w:val="0004130B"/>
    <w:rsid w:val="000429F2"/>
    <w:rsid w:val="000657DB"/>
    <w:rsid w:val="00074A4F"/>
    <w:rsid w:val="000849F8"/>
    <w:rsid w:val="00086F94"/>
    <w:rsid w:val="000A048A"/>
    <w:rsid w:val="000B531E"/>
    <w:rsid w:val="000C44C9"/>
    <w:rsid w:val="000D1F66"/>
    <w:rsid w:val="000E4A70"/>
    <w:rsid w:val="000E4B69"/>
    <w:rsid w:val="000E4BE3"/>
    <w:rsid w:val="000E4C77"/>
    <w:rsid w:val="000E5821"/>
    <w:rsid w:val="00103509"/>
    <w:rsid w:val="001174C7"/>
    <w:rsid w:val="001308A4"/>
    <w:rsid w:val="001333AE"/>
    <w:rsid w:val="00144809"/>
    <w:rsid w:val="00154EB9"/>
    <w:rsid w:val="0016073C"/>
    <w:rsid w:val="00165593"/>
    <w:rsid w:val="00186107"/>
    <w:rsid w:val="001A69DD"/>
    <w:rsid w:val="001C515B"/>
    <w:rsid w:val="001D2E1F"/>
    <w:rsid w:val="001E527B"/>
    <w:rsid w:val="001F15E6"/>
    <w:rsid w:val="002003FA"/>
    <w:rsid w:val="0022016F"/>
    <w:rsid w:val="00220339"/>
    <w:rsid w:val="00234818"/>
    <w:rsid w:val="0025326A"/>
    <w:rsid w:val="0025706D"/>
    <w:rsid w:val="00271A19"/>
    <w:rsid w:val="002843D5"/>
    <w:rsid w:val="00296EE0"/>
    <w:rsid w:val="00297070"/>
    <w:rsid w:val="002A4FB7"/>
    <w:rsid w:val="002B2A74"/>
    <w:rsid w:val="002C3749"/>
    <w:rsid w:val="002C70FF"/>
    <w:rsid w:val="002E584F"/>
    <w:rsid w:val="002F168C"/>
    <w:rsid w:val="00317C7E"/>
    <w:rsid w:val="00353054"/>
    <w:rsid w:val="00355195"/>
    <w:rsid w:val="00357BB1"/>
    <w:rsid w:val="00365B4C"/>
    <w:rsid w:val="00384B07"/>
    <w:rsid w:val="003A3107"/>
    <w:rsid w:val="003C052F"/>
    <w:rsid w:val="003C4D37"/>
    <w:rsid w:val="003D195D"/>
    <w:rsid w:val="004040CB"/>
    <w:rsid w:val="004045E7"/>
    <w:rsid w:val="00413883"/>
    <w:rsid w:val="004231AD"/>
    <w:rsid w:val="00424B0C"/>
    <w:rsid w:val="00430F90"/>
    <w:rsid w:val="00444D9F"/>
    <w:rsid w:val="00451A4F"/>
    <w:rsid w:val="004530B8"/>
    <w:rsid w:val="00463F94"/>
    <w:rsid w:val="0046489C"/>
    <w:rsid w:val="0048051C"/>
    <w:rsid w:val="00482A5C"/>
    <w:rsid w:val="004B53CF"/>
    <w:rsid w:val="004D15A4"/>
    <w:rsid w:val="004F5D74"/>
    <w:rsid w:val="004F6DC9"/>
    <w:rsid w:val="00504EAB"/>
    <w:rsid w:val="005142FA"/>
    <w:rsid w:val="0053539C"/>
    <w:rsid w:val="00555464"/>
    <w:rsid w:val="005645B0"/>
    <w:rsid w:val="00570277"/>
    <w:rsid w:val="005A66E0"/>
    <w:rsid w:val="005C2A89"/>
    <w:rsid w:val="005D4A27"/>
    <w:rsid w:val="005E425A"/>
    <w:rsid w:val="005F30AF"/>
    <w:rsid w:val="005F3939"/>
    <w:rsid w:val="005F6E06"/>
    <w:rsid w:val="00604B42"/>
    <w:rsid w:val="006073F8"/>
    <w:rsid w:val="006213A7"/>
    <w:rsid w:val="006333E6"/>
    <w:rsid w:val="00655FD7"/>
    <w:rsid w:val="00696C61"/>
    <w:rsid w:val="0069731D"/>
    <w:rsid w:val="00697888"/>
    <w:rsid w:val="006A660D"/>
    <w:rsid w:val="006C112D"/>
    <w:rsid w:val="006D2A91"/>
    <w:rsid w:val="006E45A3"/>
    <w:rsid w:val="006F2BFC"/>
    <w:rsid w:val="0070161B"/>
    <w:rsid w:val="007237C9"/>
    <w:rsid w:val="00730786"/>
    <w:rsid w:val="00732B6F"/>
    <w:rsid w:val="00743181"/>
    <w:rsid w:val="00752CF2"/>
    <w:rsid w:val="00753D59"/>
    <w:rsid w:val="0075727D"/>
    <w:rsid w:val="007631CD"/>
    <w:rsid w:val="00792ED7"/>
    <w:rsid w:val="00796B6A"/>
    <w:rsid w:val="007A0FE0"/>
    <w:rsid w:val="007B31B3"/>
    <w:rsid w:val="007C3627"/>
    <w:rsid w:val="007C7C1E"/>
    <w:rsid w:val="007E04A7"/>
    <w:rsid w:val="007E2E11"/>
    <w:rsid w:val="007E510F"/>
    <w:rsid w:val="00803177"/>
    <w:rsid w:val="00806A03"/>
    <w:rsid w:val="00813020"/>
    <w:rsid w:val="008200EE"/>
    <w:rsid w:val="00820113"/>
    <w:rsid w:val="00823A8C"/>
    <w:rsid w:val="00823CC0"/>
    <w:rsid w:val="00823F01"/>
    <w:rsid w:val="0085491C"/>
    <w:rsid w:val="008701C0"/>
    <w:rsid w:val="00870F6D"/>
    <w:rsid w:val="008812D2"/>
    <w:rsid w:val="00883EA3"/>
    <w:rsid w:val="00885C61"/>
    <w:rsid w:val="008A3453"/>
    <w:rsid w:val="008C1369"/>
    <w:rsid w:val="008C5419"/>
    <w:rsid w:val="008C68F0"/>
    <w:rsid w:val="008E641B"/>
    <w:rsid w:val="008F0741"/>
    <w:rsid w:val="008F78D9"/>
    <w:rsid w:val="00907736"/>
    <w:rsid w:val="0091377E"/>
    <w:rsid w:val="009264D6"/>
    <w:rsid w:val="0093523D"/>
    <w:rsid w:val="00945BCD"/>
    <w:rsid w:val="009519EF"/>
    <w:rsid w:val="009550E8"/>
    <w:rsid w:val="0096230C"/>
    <w:rsid w:val="00974F2C"/>
    <w:rsid w:val="00976C54"/>
    <w:rsid w:val="00983966"/>
    <w:rsid w:val="00986868"/>
    <w:rsid w:val="009A5D36"/>
    <w:rsid w:val="009B0F7D"/>
    <w:rsid w:val="009C2113"/>
    <w:rsid w:val="009C771A"/>
    <w:rsid w:val="009E0B73"/>
    <w:rsid w:val="009F370A"/>
    <w:rsid w:val="009F40CE"/>
    <w:rsid w:val="00A10445"/>
    <w:rsid w:val="00A11F52"/>
    <w:rsid w:val="00A314FA"/>
    <w:rsid w:val="00A32B20"/>
    <w:rsid w:val="00A33D10"/>
    <w:rsid w:val="00A37F22"/>
    <w:rsid w:val="00A5625B"/>
    <w:rsid w:val="00A7551C"/>
    <w:rsid w:val="00A84791"/>
    <w:rsid w:val="00A94484"/>
    <w:rsid w:val="00A97E16"/>
    <w:rsid w:val="00AB09CD"/>
    <w:rsid w:val="00AC4D5A"/>
    <w:rsid w:val="00AD2FA5"/>
    <w:rsid w:val="00AE1BAC"/>
    <w:rsid w:val="00AF704A"/>
    <w:rsid w:val="00B027C1"/>
    <w:rsid w:val="00B22835"/>
    <w:rsid w:val="00B243C0"/>
    <w:rsid w:val="00B26F55"/>
    <w:rsid w:val="00B54656"/>
    <w:rsid w:val="00B60F21"/>
    <w:rsid w:val="00B65BBB"/>
    <w:rsid w:val="00B7665D"/>
    <w:rsid w:val="00B9189F"/>
    <w:rsid w:val="00B96B56"/>
    <w:rsid w:val="00B97744"/>
    <w:rsid w:val="00BB074A"/>
    <w:rsid w:val="00BB107A"/>
    <w:rsid w:val="00BB3316"/>
    <w:rsid w:val="00BB47DD"/>
    <w:rsid w:val="00BC1CE8"/>
    <w:rsid w:val="00BF3FC2"/>
    <w:rsid w:val="00BF5953"/>
    <w:rsid w:val="00BF67D0"/>
    <w:rsid w:val="00BF772B"/>
    <w:rsid w:val="00C41DA7"/>
    <w:rsid w:val="00C531C5"/>
    <w:rsid w:val="00C65CFC"/>
    <w:rsid w:val="00C67DB5"/>
    <w:rsid w:val="00C81331"/>
    <w:rsid w:val="00C93C1C"/>
    <w:rsid w:val="00CB0872"/>
    <w:rsid w:val="00CB586E"/>
    <w:rsid w:val="00CB61F8"/>
    <w:rsid w:val="00CD40F9"/>
    <w:rsid w:val="00CE414B"/>
    <w:rsid w:val="00CF50B5"/>
    <w:rsid w:val="00D04440"/>
    <w:rsid w:val="00D13544"/>
    <w:rsid w:val="00D268D9"/>
    <w:rsid w:val="00D416F4"/>
    <w:rsid w:val="00D47861"/>
    <w:rsid w:val="00D63188"/>
    <w:rsid w:val="00D83363"/>
    <w:rsid w:val="00DA282F"/>
    <w:rsid w:val="00DA2D06"/>
    <w:rsid w:val="00DC61A0"/>
    <w:rsid w:val="00DD1D54"/>
    <w:rsid w:val="00DD3E95"/>
    <w:rsid w:val="00DE2133"/>
    <w:rsid w:val="00DE73E3"/>
    <w:rsid w:val="00E063F4"/>
    <w:rsid w:val="00E40412"/>
    <w:rsid w:val="00E4305F"/>
    <w:rsid w:val="00E65A09"/>
    <w:rsid w:val="00E73672"/>
    <w:rsid w:val="00E91B2F"/>
    <w:rsid w:val="00EC7371"/>
    <w:rsid w:val="00ED4C03"/>
    <w:rsid w:val="00EF0FE0"/>
    <w:rsid w:val="00F05D46"/>
    <w:rsid w:val="00F14FE8"/>
    <w:rsid w:val="00F35034"/>
    <w:rsid w:val="00F4366E"/>
    <w:rsid w:val="00F447A0"/>
    <w:rsid w:val="00F53F74"/>
    <w:rsid w:val="00F60F1C"/>
    <w:rsid w:val="00F7063F"/>
    <w:rsid w:val="00F82F0E"/>
    <w:rsid w:val="00F87A84"/>
    <w:rsid w:val="00F922AD"/>
    <w:rsid w:val="00FA26CF"/>
    <w:rsid w:val="00FA642A"/>
    <w:rsid w:val="00FC3510"/>
    <w:rsid w:val="00FC62E7"/>
    <w:rsid w:val="00FD0ACE"/>
    <w:rsid w:val="00FD59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50CBF9E"/>
  <w15:chartTrackingRefBased/>
  <w15:docId w15:val="{8A91A74E-2515-4149-BDBC-1C86200C7E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semiHidden/>
  </w:style>
  <w:style w:type="table" w:default="1" w:styleId="Tableau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semiHidden/>
  </w:style>
  <w:style w:type="paragraph" w:styleId="Textedebulles">
    <w:name w:val="Balloon Text"/>
    <w:basedOn w:val="Normal"/>
    <w:semiHidden/>
    <w:rsid w:val="000C44C9"/>
    <w:rPr>
      <w:rFonts w:ascii="Tahoma" w:hAnsi="Tahoma" w:cs="Tahoma"/>
      <w:sz w:val="16"/>
      <w:szCs w:val="16"/>
    </w:rPr>
  </w:style>
  <w:style w:type="character" w:styleId="Lienhypertexte">
    <w:name w:val="Hyperlink"/>
    <w:uiPriority w:val="99"/>
    <w:unhideWhenUsed/>
    <w:rsid w:val="0046489C"/>
    <w:rPr>
      <w:color w:val="0563C1"/>
      <w:u w:val="single"/>
    </w:rPr>
  </w:style>
  <w:style w:type="character" w:styleId="Lienhypertextesuivivisit">
    <w:name w:val="FollowedHyperlink"/>
    <w:uiPriority w:val="99"/>
    <w:semiHidden/>
    <w:unhideWhenUsed/>
    <w:rsid w:val="00730786"/>
    <w:rPr>
      <w:color w:val="954F72"/>
      <w:u w:val="single"/>
    </w:rPr>
  </w:style>
  <w:style w:type="character" w:styleId="lev">
    <w:name w:val="Strong"/>
    <w:uiPriority w:val="22"/>
    <w:qFormat/>
    <w:rsid w:val="001F15E6"/>
    <w:rPr>
      <w:b/>
      <w:bCs/>
    </w:rPr>
  </w:style>
  <w:style w:type="character" w:styleId="Mentionnonrsolue">
    <w:name w:val="Unresolved Mention"/>
    <w:uiPriority w:val="99"/>
    <w:semiHidden/>
    <w:unhideWhenUsed/>
    <w:rsid w:val="006978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airie@ablain-st-nazaire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MSOFFICE\WINWORD\MODELES\LOGO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9B47BA2-41DC-4A2E-886D-932EAF1119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LOGO.DOT</Template>
  <TotalTime>2</TotalTime>
  <Pages>1</Pages>
  <Words>47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Collectivité locale</Company>
  <LinksUpToDate>false</LinksUpToDate>
  <CharactersWithSpaces>305</CharactersWithSpaces>
  <SharedDoc>false</SharedDoc>
  <HLinks>
    <vt:vector size="6" baseType="variant">
      <vt:variant>
        <vt:i4>5177466</vt:i4>
      </vt:variant>
      <vt:variant>
        <vt:i4>0</vt:i4>
      </vt:variant>
      <vt:variant>
        <vt:i4>0</vt:i4>
      </vt:variant>
      <vt:variant>
        <vt:i4>5</vt:i4>
      </vt:variant>
      <vt:variant>
        <vt:lpwstr>mailto:mairie@ablain-st-nazaire.com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MAIRIE DE ABLAIN SAINT NAZAIRE</dc:creator>
  <cp:keywords/>
  <cp:lastModifiedBy>NICOLAS OMBREUX</cp:lastModifiedBy>
  <cp:revision>2</cp:revision>
  <cp:lastPrinted>2025-11-06T20:55:00Z</cp:lastPrinted>
  <dcterms:created xsi:type="dcterms:W3CDTF">2025-11-06T20:55:00Z</dcterms:created>
  <dcterms:modified xsi:type="dcterms:W3CDTF">2025-11-06T20:55:00Z</dcterms:modified>
</cp:coreProperties>
</file>